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7AF4F9" w14:textId="0E8E1CF4" w:rsidR="003965A2" w:rsidRDefault="003D7B0F">
      <w:bookmarkStart w:id="0" w:name="_GoBack"/>
      <w:r w:rsidRPr="00F25784">
        <w:rPr>
          <w:b/>
          <w:noProof/>
          <w:sz w:val="22"/>
          <w:szCs w:val="22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44AF6DF3" wp14:editId="5E89BA69">
            <wp:simplePos x="0" y="0"/>
            <wp:positionH relativeFrom="column">
              <wp:posOffset>-838200</wp:posOffset>
            </wp:positionH>
            <wp:positionV relativeFrom="page">
              <wp:posOffset>-209550</wp:posOffset>
            </wp:positionV>
            <wp:extent cx="7705725" cy="10878889"/>
            <wp:effectExtent l="0" t="0" r="0" b="0"/>
            <wp:wrapNone/>
            <wp:docPr id="3" name="Picture 3" descr="cplevin$:WORK C PLEVIN:Ladies' College D of E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plevin$:WORK C PLEVIN:Ladies' College D of E 20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87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314BC9C" w14:textId="77777777" w:rsidR="003965A2" w:rsidRDefault="003965A2"/>
    <w:p w14:paraId="2D94A9CE" w14:textId="77777777" w:rsidR="003965A2" w:rsidRDefault="003965A2"/>
    <w:p w14:paraId="3B43045A" w14:textId="77777777" w:rsidR="003965A2" w:rsidRDefault="003965A2"/>
    <w:p w14:paraId="150AB33C" w14:textId="77777777" w:rsidR="003965A2" w:rsidRDefault="003965A2"/>
    <w:p w14:paraId="1BA5E1C1" w14:textId="77777777" w:rsidR="00D1430D" w:rsidRDefault="00D1430D" w:rsidP="003D7B0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18D4629" w14:textId="77777777" w:rsidR="00D1430D" w:rsidRDefault="00D1430D" w:rsidP="003D7B0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D7D8696" w14:textId="77777777" w:rsidR="00D1430D" w:rsidRDefault="00D1430D" w:rsidP="003D7B0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32B2552" w14:textId="77777777" w:rsidR="00D1430D" w:rsidRDefault="00D1430D" w:rsidP="003D7B0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5DB23CB" w14:textId="43A10434" w:rsidR="003965A2" w:rsidRPr="00A04105" w:rsidRDefault="00D1430D" w:rsidP="003D7B0F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28</w:t>
      </w:r>
      <w:r w:rsidRPr="00D1430D">
        <w:rPr>
          <w:rFonts w:ascii="Times New Roman" w:hAnsi="Times New Roman" w:cs="Times New Roman"/>
          <w:sz w:val="22"/>
          <w:szCs w:val="22"/>
          <w:vertAlign w:val="superscript"/>
        </w:rPr>
        <w:t>th</w:t>
      </w:r>
      <w:r>
        <w:rPr>
          <w:rFonts w:ascii="Times New Roman" w:hAnsi="Times New Roman" w:cs="Times New Roman"/>
          <w:sz w:val="22"/>
          <w:szCs w:val="22"/>
        </w:rPr>
        <w:t xml:space="preserve"> March</w:t>
      </w:r>
      <w:r w:rsidR="008B1278">
        <w:rPr>
          <w:rFonts w:ascii="Times New Roman" w:hAnsi="Times New Roman" w:cs="Times New Roman"/>
          <w:sz w:val="22"/>
          <w:szCs w:val="22"/>
        </w:rPr>
        <w:t xml:space="preserve"> 2019</w:t>
      </w:r>
    </w:p>
    <w:p w14:paraId="5D67AF96" w14:textId="77777777" w:rsidR="003965A2" w:rsidRPr="00A04105" w:rsidRDefault="003965A2" w:rsidP="003D7B0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DC7FE8E" w14:textId="4C55F856" w:rsidR="003965A2" w:rsidRPr="00A04105" w:rsidRDefault="00265A03" w:rsidP="003D7B0F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Dear Parents &amp; Students,</w:t>
      </w:r>
    </w:p>
    <w:p w14:paraId="684229B7" w14:textId="77777777" w:rsidR="003965A2" w:rsidRPr="00A04105" w:rsidRDefault="003965A2" w:rsidP="003D7B0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B8E7F1E" w14:textId="36B951A4" w:rsidR="00750E29" w:rsidRPr="00A04105" w:rsidRDefault="00963834" w:rsidP="003D7B0F">
      <w:pPr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A04105">
        <w:rPr>
          <w:rFonts w:ascii="Times New Roman" w:hAnsi="Times New Roman" w:cs="Times New Roman"/>
          <w:b/>
          <w:sz w:val="22"/>
          <w:szCs w:val="22"/>
          <w:u w:val="single"/>
        </w:rPr>
        <w:t xml:space="preserve">Gold </w:t>
      </w:r>
      <w:r w:rsidR="00265A03">
        <w:rPr>
          <w:rFonts w:ascii="Times New Roman" w:hAnsi="Times New Roman" w:cs="Times New Roman"/>
          <w:b/>
          <w:sz w:val="22"/>
          <w:szCs w:val="22"/>
          <w:u w:val="single"/>
        </w:rPr>
        <w:t xml:space="preserve">&amp; Silver </w:t>
      </w:r>
      <w:r w:rsidRPr="00A04105">
        <w:rPr>
          <w:rFonts w:ascii="Times New Roman" w:hAnsi="Times New Roman" w:cs="Times New Roman"/>
          <w:b/>
          <w:sz w:val="22"/>
          <w:szCs w:val="22"/>
          <w:u w:val="single"/>
        </w:rPr>
        <w:t>Duke of Edinburgh’s Award</w:t>
      </w:r>
      <w:r w:rsidR="00D1430D">
        <w:rPr>
          <w:rFonts w:ascii="Times New Roman" w:hAnsi="Times New Roman" w:cs="Times New Roman"/>
          <w:b/>
          <w:sz w:val="22"/>
          <w:szCs w:val="22"/>
          <w:u w:val="single"/>
        </w:rPr>
        <w:t xml:space="preserve"> – Meeting 5 – 6pm </w:t>
      </w:r>
      <w:r w:rsidRPr="00A0410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</w:p>
    <w:p w14:paraId="391D95AF" w14:textId="7FDAD772" w:rsidR="00F25784" w:rsidRPr="00A04105" w:rsidRDefault="00F25784" w:rsidP="003D7B0F">
      <w:pPr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430CE2BF" w14:textId="11760D9A" w:rsidR="00963834" w:rsidRDefault="00963834" w:rsidP="003D7B0F">
      <w:pPr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78F47720" w14:textId="6417754E" w:rsidR="00D1430D" w:rsidRPr="00D1430D" w:rsidRDefault="00D1430D" w:rsidP="003D7B0F">
      <w:pPr>
        <w:jc w:val="both"/>
        <w:rPr>
          <w:rFonts w:ascii="Times New Roman" w:hAnsi="Times New Roman" w:cs="Times New Roman"/>
          <w:sz w:val="22"/>
          <w:szCs w:val="22"/>
        </w:rPr>
      </w:pPr>
      <w:r w:rsidRPr="00D1430D">
        <w:rPr>
          <w:rFonts w:ascii="Times New Roman" w:hAnsi="Times New Roman" w:cs="Times New Roman"/>
          <w:sz w:val="22"/>
          <w:szCs w:val="22"/>
        </w:rPr>
        <w:t>We would like to invite parents and students to a</w:t>
      </w:r>
      <w:r>
        <w:rPr>
          <w:rFonts w:ascii="Times New Roman" w:hAnsi="Times New Roman" w:cs="Times New Roman"/>
          <w:sz w:val="22"/>
          <w:szCs w:val="22"/>
        </w:rPr>
        <w:t>n informal</w:t>
      </w:r>
      <w:r w:rsidRPr="00D1430D">
        <w:rPr>
          <w:rFonts w:ascii="Times New Roman" w:hAnsi="Times New Roman" w:cs="Times New Roman"/>
          <w:sz w:val="22"/>
          <w:szCs w:val="22"/>
        </w:rPr>
        <w:t xml:space="preserve"> pre-trip meeting on Monday 1</w:t>
      </w:r>
      <w:r w:rsidRPr="00D1430D">
        <w:rPr>
          <w:rFonts w:ascii="Times New Roman" w:hAnsi="Times New Roman" w:cs="Times New Roman"/>
          <w:sz w:val="22"/>
          <w:szCs w:val="22"/>
          <w:vertAlign w:val="superscript"/>
        </w:rPr>
        <w:t>st</w:t>
      </w:r>
      <w:r w:rsidRPr="00D1430D">
        <w:rPr>
          <w:rFonts w:ascii="Times New Roman" w:hAnsi="Times New Roman" w:cs="Times New Roman"/>
          <w:sz w:val="22"/>
          <w:szCs w:val="22"/>
        </w:rPr>
        <w:t xml:space="preserve"> April at 5pm</w:t>
      </w:r>
      <w:r>
        <w:rPr>
          <w:rFonts w:ascii="Times New Roman" w:hAnsi="Times New Roman" w:cs="Times New Roman"/>
          <w:sz w:val="22"/>
          <w:szCs w:val="22"/>
        </w:rPr>
        <w:t xml:space="preserve"> – 6pm</w:t>
      </w:r>
      <w:r w:rsidRPr="00D1430D">
        <w:rPr>
          <w:rFonts w:ascii="Times New Roman" w:hAnsi="Times New Roman" w:cs="Times New Roman"/>
          <w:sz w:val="22"/>
          <w:szCs w:val="22"/>
        </w:rPr>
        <w:t xml:space="preserve"> in the main hall. </w:t>
      </w:r>
    </w:p>
    <w:p w14:paraId="6457BCF1" w14:textId="77777777" w:rsidR="00D1430D" w:rsidRDefault="00D1430D" w:rsidP="008B1278">
      <w:pPr>
        <w:pStyle w:val="ListParagraph"/>
        <w:ind w:left="0"/>
        <w:jc w:val="both"/>
        <w:rPr>
          <w:rStyle w:val="Hyperlink"/>
          <w:rFonts w:ascii="Times New Roman" w:hAnsi="Times New Roman" w:cs="Times New Roman"/>
          <w:sz w:val="22"/>
          <w:szCs w:val="22"/>
        </w:rPr>
      </w:pPr>
    </w:p>
    <w:p w14:paraId="178B1379" w14:textId="7E7DDDC9" w:rsidR="00D1430D" w:rsidRDefault="00D1430D" w:rsidP="008B1278">
      <w:pPr>
        <w:pStyle w:val="ListParagraph"/>
        <w:ind w:left="0"/>
        <w:jc w:val="both"/>
        <w:rPr>
          <w:rStyle w:val="Hyperlink"/>
          <w:rFonts w:ascii="Times New Roman" w:hAnsi="Times New Roman" w:cs="Times New Roman"/>
          <w:color w:val="auto"/>
          <w:sz w:val="22"/>
          <w:szCs w:val="22"/>
          <w:u w:val="none"/>
        </w:rPr>
      </w:pPr>
      <w:r w:rsidRPr="00D1430D">
        <w:rPr>
          <w:rStyle w:val="Hyperlink"/>
          <w:rFonts w:ascii="Times New Roman" w:hAnsi="Times New Roman" w:cs="Times New Roman"/>
          <w:color w:val="auto"/>
          <w:sz w:val="22"/>
          <w:szCs w:val="22"/>
          <w:u w:val="none"/>
        </w:rPr>
        <w:t xml:space="preserve">Your daughter will have the </w:t>
      </w:r>
      <w:r>
        <w:rPr>
          <w:rStyle w:val="Hyperlink"/>
          <w:rFonts w:ascii="Times New Roman" w:hAnsi="Times New Roman" w:cs="Times New Roman"/>
          <w:color w:val="auto"/>
          <w:sz w:val="22"/>
          <w:szCs w:val="22"/>
          <w:u w:val="none"/>
        </w:rPr>
        <w:t>opportunity</w:t>
      </w:r>
      <w:r w:rsidRPr="00D1430D">
        <w:rPr>
          <w:rStyle w:val="Hyperlink"/>
          <w:rFonts w:ascii="Times New Roman" w:hAnsi="Times New Roman" w:cs="Times New Roman"/>
          <w:color w:val="auto"/>
          <w:sz w:val="22"/>
          <w:szCs w:val="22"/>
          <w:u w:val="none"/>
        </w:rPr>
        <w:t xml:space="preserve"> to collect a backpack and roll mat during this time should she need to borrow these items. </w:t>
      </w:r>
    </w:p>
    <w:p w14:paraId="3DB266B9" w14:textId="001BA70B" w:rsidR="00D1430D" w:rsidRDefault="00D1430D" w:rsidP="008B1278">
      <w:pPr>
        <w:pStyle w:val="ListParagraph"/>
        <w:ind w:left="0"/>
        <w:jc w:val="both"/>
        <w:rPr>
          <w:rStyle w:val="Hyperlink"/>
          <w:rFonts w:ascii="Times New Roman" w:hAnsi="Times New Roman" w:cs="Times New Roman"/>
          <w:color w:val="auto"/>
          <w:sz w:val="22"/>
          <w:szCs w:val="22"/>
          <w:u w:val="none"/>
        </w:rPr>
      </w:pPr>
    </w:p>
    <w:p w14:paraId="3FE410AF" w14:textId="49AB7481" w:rsidR="00D1430D" w:rsidRDefault="00D1430D" w:rsidP="008B1278">
      <w:pPr>
        <w:pStyle w:val="ListParagraph"/>
        <w:ind w:left="0"/>
        <w:jc w:val="both"/>
        <w:rPr>
          <w:rStyle w:val="Hyperlink"/>
          <w:rFonts w:ascii="Times New Roman" w:hAnsi="Times New Roman" w:cs="Times New Roman"/>
          <w:color w:val="auto"/>
          <w:sz w:val="22"/>
          <w:szCs w:val="22"/>
          <w:u w:val="none"/>
        </w:rPr>
      </w:pPr>
      <w:r>
        <w:rPr>
          <w:rStyle w:val="Hyperlink"/>
          <w:rFonts w:ascii="Times New Roman" w:hAnsi="Times New Roman" w:cs="Times New Roman"/>
          <w:color w:val="auto"/>
          <w:sz w:val="22"/>
          <w:szCs w:val="22"/>
          <w:u w:val="none"/>
        </w:rPr>
        <w:t>We look forward to welcoming you on Monday. If you are unavailable to attend, I would be happy to schedule a meeting with you, or alternatively I can email you the additional information.</w:t>
      </w:r>
    </w:p>
    <w:p w14:paraId="51A15B65" w14:textId="363C0610" w:rsidR="00D1430D" w:rsidRDefault="00D1430D" w:rsidP="008B1278">
      <w:pPr>
        <w:pStyle w:val="ListParagraph"/>
        <w:ind w:left="0"/>
        <w:jc w:val="both"/>
        <w:rPr>
          <w:rStyle w:val="Hyperlink"/>
          <w:rFonts w:ascii="Times New Roman" w:hAnsi="Times New Roman" w:cs="Times New Roman"/>
          <w:color w:val="auto"/>
          <w:sz w:val="22"/>
          <w:szCs w:val="22"/>
          <w:u w:val="none"/>
        </w:rPr>
      </w:pPr>
    </w:p>
    <w:p w14:paraId="37C15B85" w14:textId="6BE7E52E" w:rsidR="00D1430D" w:rsidRPr="00D1430D" w:rsidRDefault="00A80BAB" w:rsidP="008B1278">
      <w:pPr>
        <w:pStyle w:val="ListParagraph"/>
        <w:ind w:left="0"/>
        <w:jc w:val="both"/>
        <w:rPr>
          <w:rStyle w:val="Hyperlink"/>
          <w:rFonts w:ascii="Times New Roman" w:hAnsi="Times New Roman" w:cs="Times New Roman"/>
          <w:color w:val="auto"/>
          <w:sz w:val="22"/>
          <w:szCs w:val="22"/>
          <w:u w:val="none"/>
        </w:rPr>
      </w:pPr>
      <w:r>
        <w:rPr>
          <w:rStyle w:val="Hyperlink"/>
          <w:rFonts w:ascii="Times New Roman" w:hAnsi="Times New Roman" w:cs="Times New Roman"/>
          <w:color w:val="auto"/>
          <w:sz w:val="22"/>
          <w:szCs w:val="22"/>
          <w:u w:val="none"/>
        </w:rPr>
        <w:t>In the meantime, i</w:t>
      </w:r>
      <w:r w:rsidR="00D1430D">
        <w:rPr>
          <w:rStyle w:val="Hyperlink"/>
          <w:rFonts w:ascii="Times New Roman" w:hAnsi="Times New Roman" w:cs="Times New Roman"/>
          <w:color w:val="auto"/>
          <w:sz w:val="22"/>
          <w:szCs w:val="22"/>
          <w:u w:val="none"/>
        </w:rPr>
        <w:t>f you need any more information please email me:</w:t>
      </w:r>
    </w:p>
    <w:p w14:paraId="3DF8C2A7" w14:textId="50B5C4AC" w:rsidR="008B1278" w:rsidRDefault="00A80BAB" w:rsidP="008B1278">
      <w:pPr>
        <w:pStyle w:val="ListParagraph"/>
        <w:ind w:left="0"/>
        <w:jc w:val="both"/>
        <w:rPr>
          <w:rStyle w:val="Hyperlink"/>
          <w:rFonts w:ascii="Times New Roman" w:hAnsi="Times New Roman" w:cs="Times New Roman"/>
          <w:sz w:val="22"/>
          <w:szCs w:val="22"/>
        </w:rPr>
      </w:pPr>
      <w:hyperlink r:id="rId6" w:history="1">
        <w:r w:rsidR="008B1278" w:rsidRPr="00A04105">
          <w:rPr>
            <w:rStyle w:val="Hyperlink"/>
            <w:rFonts w:ascii="Times New Roman" w:hAnsi="Times New Roman" w:cs="Times New Roman"/>
            <w:sz w:val="22"/>
            <w:szCs w:val="22"/>
          </w:rPr>
          <w:t>lmitchinson@ladiescollege.ac.gg</w:t>
        </w:r>
      </w:hyperlink>
      <w:r w:rsidR="008B1278" w:rsidRPr="00A04105">
        <w:rPr>
          <w:rStyle w:val="Hyperlink"/>
          <w:rFonts w:ascii="Times New Roman" w:hAnsi="Times New Roman" w:cs="Times New Roman"/>
          <w:sz w:val="22"/>
          <w:szCs w:val="22"/>
        </w:rPr>
        <w:t xml:space="preserve">    </w:t>
      </w:r>
    </w:p>
    <w:p w14:paraId="0B505BDC" w14:textId="77777777" w:rsidR="008B1278" w:rsidRDefault="008B1278" w:rsidP="008B1278">
      <w:pPr>
        <w:pStyle w:val="ListParagraph"/>
        <w:ind w:left="0"/>
        <w:jc w:val="both"/>
        <w:rPr>
          <w:rStyle w:val="Hyperlink"/>
          <w:rFonts w:ascii="Times New Roman" w:hAnsi="Times New Roman" w:cs="Times New Roman"/>
          <w:sz w:val="22"/>
          <w:szCs w:val="22"/>
        </w:rPr>
      </w:pPr>
    </w:p>
    <w:p w14:paraId="008E62DB" w14:textId="77777777" w:rsidR="00D1430D" w:rsidRDefault="00D1430D" w:rsidP="008B1278">
      <w:pPr>
        <w:pStyle w:val="ListParagraph"/>
        <w:ind w:left="0"/>
        <w:jc w:val="both"/>
        <w:rPr>
          <w:rFonts w:ascii="Times New Roman" w:hAnsi="Times New Roman" w:cs="Times New Roman"/>
          <w:sz w:val="22"/>
          <w:szCs w:val="22"/>
        </w:rPr>
      </w:pPr>
    </w:p>
    <w:p w14:paraId="65B46DE2" w14:textId="77777777" w:rsidR="00D1430D" w:rsidRDefault="00D1430D" w:rsidP="008B1278">
      <w:pPr>
        <w:pStyle w:val="ListParagraph"/>
        <w:ind w:left="0"/>
        <w:jc w:val="both"/>
        <w:rPr>
          <w:rFonts w:ascii="Times New Roman" w:hAnsi="Times New Roman" w:cs="Times New Roman"/>
          <w:sz w:val="22"/>
          <w:szCs w:val="22"/>
        </w:rPr>
      </w:pPr>
    </w:p>
    <w:p w14:paraId="5CAF08FA" w14:textId="3A4FFADD" w:rsidR="008B1278" w:rsidRPr="00A04105" w:rsidRDefault="008B1278" w:rsidP="008B1278">
      <w:pPr>
        <w:pStyle w:val="ListParagraph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A04105">
        <w:rPr>
          <w:rFonts w:ascii="Times New Roman" w:hAnsi="Times New Roman" w:cs="Times New Roman"/>
          <w:sz w:val="22"/>
          <w:szCs w:val="22"/>
        </w:rPr>
        <w:t>Yours sincerely</w:t>
      </w:r>
    </w:p>
    <w:p w14:paraId="41F833CA" w14:textId="77777777" w:rsidR="008B1278" w:rsidRPr="00A04105" w:rsidRDefault="008B1278" w:rsidP="008B1278">
      <w:pPr>
        <w:pStyle w:val="ListParagraph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A04105">
        <w:rPr>
          <w:rFonts w:ascii="Times New Roman" w:hAnsi="Times New Roman" w:cs="Times New Roman"/>
          <w:noProof/>
          <w:sz w:val="22"/>
          <w:szCs w:val="22"/>
          <w:lang w:eastAsia="en-GB"/>
        </w:rPr>
        <w:drawing>
          <wp:anchor distT="0" distB="0" distL="114300" distR="114300" simplePos="0" relativeHeight="251662336" behindDoc="0" locked="0" layoutInCell="1" allowOverlap="1" wp14:anchorId="14E880C1" wp14:editId="36A02236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771525" cy="457371"/>
            <wp:effectExtent l="0" t="0" r="0" b="0"/>
            <wp:wrapNone/>
            <wp:docPr id="2" name="Picture 2" descr="N:\My Pictures\lmitchinson-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y Pictures\lmitchinson-signatur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5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E7A578" w14:textId="77777777" w:rsidR="008B1278" w:rsidRPr="00A04105" w:rsidRDefault="008B1278" w:rsidP="008B1278">
      <w:pPr>
        <w:pStyle w:val="ListParagraph"/>
        <w:ind w:left="0"/>
        <w:jc w:val="both"/>
        <w:rPr>
          <w:rFonts w:ascii="Times New Roman" w:hAnsi="Times New Roman" w:cs="Times New Roman"/>
          <w:sz w:val="22"/>
          <w:szCs w:val="22"/>
        </w:rPr>
      </w:pPr>
    </w:p>
    <w:p w14:paraId="76C3EBAB" w14:textId="77777777" w:rsidR="008B1278" w:rsidRPr="00A04105" w:rsidRDefault="008B1278" w:rsidP="008B1278">
      <w:pPr>
        <w:pStyle w:val="ListParagraph"/>
        <w:ind w:left="0"/>
        <w:jc w:val="both"/>
        <w:rPr>
          <w:rFonts w:ascii="Times New Roman" w:hAnsi="Times New Roman" w:cs="Times New Roman"/>
          <w:sz w:val="22"/>
          <w:szCs w:val="22"/>
        </w:rPr>
      </w:pPr>
    </w:p>
    <w:p w14:paraId="553501B8" w14:textId="77777777" w:rsidR="008B1278" w:rsidRPr="00A04105" w:rsidRDefault="008B1278" w:rsidP="008B1278">
      <w:pPr>
        <w:pStyle w:val="ListParagraph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A04105">
        <w:rPr>
          <w:rFonts w:ascii="Times New Roman" w:hAnsi="Times New Roman" w:cs="Times New Roman"/>
          <w:sz w:val="22"/>
          <w:szCs w:val="22"/>
        </w:rPr>
        <w:t>Miss L. Mitchinson (D of E Co-ordinator)</w:t>
      </w:r>
    </w:p>
    <w:p w14:paraId="05CE7543" w14:textId="38883D60" w:rsidR="008B1278" w:rsidRDefault="008B1278" w:rsidP="003D7B0F">
      <w:pPr>
        <w:pStyle w:val="ListParagraph"/>
        <w:ind w:left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The Ladies’ College</w:t>
      </w:r>
    </w:p>
    <w:p w14:paraId="1AEEB2F8" w14:textId="77777777" w:rsidR="008B1278" w:rsidRDefault="008B1278" w:rsidP="003D7B0F">
      <w:pPr>
        <w:pStyle w:val="ListParagraph"/>
        <w:ind w:left="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5624DDF" w14:textId="77777777" w:rsidR="00D1430D" w:rsidRDefault="00D1430D" w:rsidP="003D7B0F">
      <w:pPr>
        <w:pStyle w:val="ListParagraph"/>
        <w:ind w:left="0"/>
        <w:jc w:val="both"/>
        <w:rPr>
          <w:rFonts w:ascii="Times New Roman" w:hAnsi="Times New Roman" w:cs="Times New Roman"/>
          <w:sz w:val="22"/>
          <w:szCs w:val="22"/>
        </w:rPr>
      </w:pPr>
    </w:p>
    <w:p w14:paraId="0E402AB7" w14:textId="77777777" w:rsidR="00D1430D" w:rsidRDefault="00D1430D" w:rsidP="003D7B0F">
      <w:pPr>
        <w:pStyle w:val="ListParagraph"/>
        <w:ind w:left="0"/>
        <w:jc w:val="both"/>
        <w:rPr>
          <w:rFonts w:ascii="Times New Roman" w:hAnsi="Times New Roman" w:cs="Times New Roman"/>
          <w:sz w:val="22"/>
          <w:szCs w:val="22"/>
        </w:rPr>
      </w:pPr>
    </w:p>
    <w:p w14:paraId="65E2A705" w14:textId="5752602B" w:rsidR="00FC3729" w:rsidRPr="008B1278" w:rsidRDefault="00FC3729" w:rsidP="003D7B0F">
      <w:pPr>
        <w:pStyle w:val="ListParagraph"/>
        <w:ind w:left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My office hours are:</w:t>
      </w:r>
    </w:p>
    <w:p w14:paraId="5D165EFE" w14:textId="178B906E" w:rsidR="00FC3729" w:rsidRDefault="00FC3729" w:rsidP="003D7B0F">
      <w:pPr>
        <w:pStyle w:val="ListParagraph"/>
        <w:ind w:left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Tuesday 1-4</w:t>
      </w:r>
    </w:p>
    <w:p w14:paraId="60309431" w14:textId="3D7CB09D" w:rsidR="00FC3729" w:rsidRDefault="00FC3729" w:rsidP="003D7B0F">
      <w:pPr>
        <w:pStyle w:val="ListParagraph"/>
        <w:ind w:left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Thursday 09.30 – 4</w:t>
      </w:r>
    </w:p>
    <w:p w14:paraId="54F2636A" w14:textId="0C68790F" w:rsidR="00FC3729" w:rsidRPr="00A04105" w:rsidRDefault="00FC3729" w:rsidP="003D7B0F">
      <w:pPr>
        <w:pStyle w:val="ListParagraph"/>
        <w:ind w:left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Friday 09.30 – 1.30</w:t>
      </w:r>
    </w:p>
    <w:p w14:paraId="0F35FAE4" w14:textId="54D36D49" w:rsidR="006A2FBC" w:rsidRPr="00A04105" w:rsidRDefault="006A2FBC" w:rsidP="003D7B0F">
      <w:pPr>
        <w:pStyle w:val="ListParagraph"/>
        <w:ind w:left="0" w:firstLine="142"/>
        <w:jc w:val="both"/>
        <w:rPr>
          <w:rFonts w:ascii="Times New Roman" w:hAnsi="Times New Roman" w:cs="Times New Roman"/>
          <w:sz w:val="22"/>
          <w:szCs w:val="22"/>
        </w:rPr>
      </w:pPr>
    </w:p>
    <w:p w14:paraId="6E717945" w14:textId="124642FB" w:rsidR="00A04105" w:rsidRPr="00A04105" w:rsidRDefault="00A04105" w:rsidP="003D7B0F">
      <w:pPr>
        <w:pStyle w:val="ListParagraph"/>
        <w:ind w:left="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C8454DA" w14:textId="6BB7F57A" w:rsidR="00A04105" w:rsidRPr="00A04105" w:rsidRDefault="00A04105" w:rsidP="003D7B0F">
      <w:pPr>
        <w:pStyle w:val="ListParagraph"/>
        <w:ind w:left="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35632950" w14:textId="7BDE5548" w:rsidR="00815D91" w:rsidRDefault="00815D91" w:rsidP="00815D91">
      <w:pPr>
        <w:jc w:val="both"/>
        <w:rPr>
          <w:sz w:val="22"/>
          <w:szCs w:val="22"/>
        </w:rPr>
      </w:pPr>
    </w:p>
    <w:p w14:paraId="1B7AAE5C" w14:textId="4C7FB4FF" w:rsidR="00815D91" w:rsidRDefault="00815D91" w:rsidP="00815D91">
      <w:pPr>
        <w:jc w:val="both"/>
        <w:rPr>
          <w:sz w:val="22"/>
          <w:szCs w:val="22"/>
        </w:rPr>
      </w:pPr>
    </w:p>
    <w:p w14:paraId="4707B0F9" w14:textId="0D1D1C79" w:rsidR="00DD111A" w:rsidRDefault="00DD111A" w:rsidP="00815D91">
      <w:pPr>
        <w:jc w:val="both"/>
        <w:rPr>
          <w:sz w:val="22"/>
          <w:szCs w:val="22"/>
        </w:rPr>
      </w:pPr>
    </w:p>
    <w:p w14:paraId="30DA0388" w14:textId="36C64D60" w:rsidR="00DD111A" w:rsidRDefault="00DD111A" w:rsidP="00815D91">
      <w:pPr>
        <w:jc w:val="both"/>
        <w:rPr>
          <w:sz w:val="22"/>
          <w:szCs w:val="22"/>
        </w:rPr>
      </w:pPr>
    </w:p>
    <w:p w14:paraId="709334F6" w14:textId="5A63C072" w:rsidR="00DD111A" w:rsidRDefault="00DD111A" w:rsidP="00815D91">
      <w:pPr>
        <w:jc w:val="both"/>
        <w:rPr>
          <w:sz w:val="22"/>
          <w:szCs w:val="22"/>
        </w:rPr>
      </w:pPr>
    </w:p>
    <w:sectPr w:rsidR="00DD111A" w:rsidSect="00906BFE"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514B65"/>
    <w:multiLevelType w:val="hybridMultilevel"/>
    <w:tmpl w:val="927054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69C"/>
    <w:rsid w:val="00054497"/>
    <w:rsid w:val="000F082D"/>
    <w:rsid w:val="001234DC"/>
    <w:rsid w:val="00151CE2"/>
    <w:rsid w:val="00155F16"/>
    <w:rsid w:val="001A632B"/>
    <w:rsid w:val="001B4F10"/>
    <w:rsid w:val="00210586"/>
    <w:rsid w:val="00265A03"/>
    <w:rsid w:val="002A5582"/>
    <w:rsid w:val="00370BD7"/>
    <w:rsid w:val="00370F79"/>
    <w:rsid w:val="003965A2"/>
    <w:rsid w:val="003A1004"/>
    <w:rsid w:val="003D7B0F"/>
    <w:rsid w:val="003F0C03"/>
    <w:rsid w:val="00472927"/>
    <w:rsid w:val="004B3573"/>
    <w:rsid w:val="004B4AEE"/>
    <w:rsid w:val="00504705"/>
    <w:rsid w:val="005142B3"/>
    <w:rsid w:val="00520A64"/>
    <w:rsid w:val="00545DE6"/>
    <w:rsid w:val="00552BA9"/>
    <w:rsid w:val="005875DC"/>
    <w:rsid w:val="00592835"/>
    <w:rsid w:val="005D7CB6"/>
    <w:rsid w:val="00603E6C"/>
    <w:rsid w:val="006050D4"/>
    <w:rsid w:val="006A2AD6"/>
    <w:rsid w:val="006A2FBC"/>
    <w:rsid w:val="006C4CC6"/>
    <w:rsid w:val="00730DF2"/>
    <w:rsid w:val="00750E29"/>
    <w:rsid w:val="00815D91"/>
    <w:rsid w:val="0083197B"/>
    <w:rsid w:val="008B1278"/>
    <w:rsid w:val="008B7FA3"/>
    <w:rsid w:val="008D669C"/>
    <w:rsid w:val="008E1E50"/>
    <w:rsid w:val="00906BFE"/>
    <w:rsid w:val="009134B3"/>
    <w:rsid w:val="00915FE4"/>
    <w:rsid w:val="0092222C"/>
    <w:rsid w:val="009524ED"/>
    <w:rsid w:val="00963834"/>
    <w:rsid w:val="009A2F1F"/>
    <w:rsid w:val="00A04105"/>
    <w:rsid w:val="00A80BAB"/>
    <w:rsid w:val="00B135E0"/>
    <w:rsid w:val="00B2244C"/>
    <w:rsid w:val="00B65D80"/>
    <w:rsid w:val="00BD7C7E"/>
    <w:rsid w:val="00C00CE2"/>
    <w:rsid w:val="00D1430D"/>
    <w:rsid w:val="00DD111A"/>
    <w:rsid w:val="00EB7C80"/>
    <w:rsid w:val="00EE29B1"/>
    <w:rsid w:val="00F25784"/>
    <w:rsid w:val="00F83589"/>
    <w:rsid w:val="00FC3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33A8FC"/>
  <w14:defaultImageDpi w14:val="300"/>
  <w15:docId w15:val="{E31867AC-B6A7-41BD-9DCD-B60B4445C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0BD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6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69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C4CC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A2FB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70BD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10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8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mitchinson@ladiescollege.ac.g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E6B027FC</Template>
  <TotalTime>0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Ladies' College</Company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Technician Guernsey</dc:creator>
  <cp:keywords/>
  <dc:description/>
  <cp:lastModifiedBy>Miss L Mitchinson</cp:lastModifiedBy>
  <cp:revision>2</cp:revision>
  <cp:lastPrinted>2018-12-07T12:12:00Z</cp:lastPrinted>
  <dcterms:created xsi:type="dcterms:W3CDTF">2019-03-28T11:55:00Z</dcterms:created>
  <dcterms:modified xsi:type="dcterms:W3CDTF">2019-03-28T11:55:00Z</dcterms:modified>
</cp:coreProperties>
</file>