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77673" w14:textId="41D5E584" w:rsidR="007F063F" w:rsidRDefault="007F063F">
      <w:pPr>
        <w:rPr>
          <w:noProof/>
          <w:lang w:eastAsia="en-GB"/>
        </w:rPr>
      </w:pPr>
      <w:r>
        <w:rPr>
          <w:noProof/>
          <w:lang w:eastAsia="en-GB"/>
        </w:rPr>
        <w:drawing>
          <wp:anchor distT="0" distB="0" distL="114300" distR="114300" simplePos="0" relativeHeight="251658240" behindDoc="1" locked="0" layoutInCell="1" allowOverlap="1" wp14:anchorId="44AF6DF3" wp14:editId="42E1B47A">
            <wp:simplePos x="0" y="0"/>
            <wp:positionH relativeFrom="page">
              <wp:align>left</wp:align>
            </wp:positionH>
            <wp:positionV relativeFrom="margin">
              <wp:align>center</wp:align>
            </wp:positionV>
            <wp:extent cx="7509625" cy="10602036"/>
            <wp:effectExtent l="0" t="0" r="0" b="8890"/>
            <wp:wrapNone/>
            <wp:docPr id="3" name="Picture 3" descr="cplevin$:WORK C PLEVIN:Ladies' College D of 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levin$:WORK C PLEVIN:Ladies' College D of E 20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09625" cy="1060203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87F689" w14:textId="77777777" w:rsidR="007F063F" w:rsidRDefault="007F063F">
      <w:pPr>
        <w:rPr>
          <w:noProof/>
          <w:lang w:eastAsia="en-GB"/>
        </w:rPr>
      </w:pPr>
    </w:p>
    <w:p w14:paraId="0909E108" w14:textId="77777777" w:rsidR="007F063F" w:rsidRDefault="007F063F">
      <w:pPr>
        <w:rPr>
          <w:noProof/>
          <w:lang w:eastAsia="en-GB"/>
        </w:rPr>
      </w:pPr>
    </w:p>
    <w:p w14:paraId="5B0A9BAA" w14:textId="77777777" w:rsidR="007F063F" w:rsidRDefault="007F063F">
      <w:pPr>
        <w:rPr>
          <w:noProof/>
          <w:lang w:eastAsia="en-GB"/>
        </w:rPr>
      </w:pPr>
    </w:p>
    <w:p w14:paraId="4102A598" w14:textId="77777777" w:rsidR="007F063F" w:rsidRDefault="007F063F">
      <w:pPr>
        <w:rPr>
          <w:noProof/>
          <w:lang w:eastAsia="en-GB"/>
        </w:rPr>
      </w:pPr>
    </w:p>
    <w:p w14:paraId="5540198B" w14:textId="77777777" w:rsidR="003846CB" w:rsidRDefault="003846CB" w:rsidP="003846CB">
      <w:pPr>
        <w:jc w:val="both"/>
        <w:rPr>
          <w:noProof/>
          <w:lang w:eastAsia="en-GB"/>
        </w:rPr>
      </w:pPr>
    </w:p>
    <w:p w14:paraId="2940CD3B" w14:textId="315607A9" w:rsidR="003846CB" w:rsidRDefault="000E11DE" w:rsidP="003846CB">
      <w:pPr>
        <w:ind w:left="-567"/>
        <w:jc w:val="both"/>
        <w:rPr>
          <w:rFonts w:ascii="Times New Roman" w:hAnsi="Times New Roman" w:cs="Times New Roman"/>
          <w:noProof/>
          <w:lang w:eastAsia="en-GB"/>
        </w:rPr>
      </w:pPr>
      <w:r>
        <w:rPr>
          <w:rFonts w:ascii="Times New Roman" w:hAnsi="Times New Roman" w:cs="Times New Roman"/>
          <w:noProof/>
          <w:lang w:eastAsia="en-GB"/>
        </w:rPr>
        <w:t>22</w:t>
      </w:r>
      <w:r>
        <w:rPr>
          <w:rFonts w:ascii="Times New Roman" w:hAnsi="Times New Roman" w:cs="Times New Roman"/>
          <w:noProof/>
          <w:vertAlign w:val="superscript"/>
          <w:lang w:eastAsia="en-GB"/>
        </w:rPr>
        <w:t>nd</w:t>
      </w:r>
      <w:r w:rsidR="00903B23">
        <w:rPr>
          <w:rFonts w:ascii="Times New Roman" w:hAnsi="Times New Roman" w:cs="Times New Roman"/>
          <w:noProof/>
          <w:lang w:eastAsia="en-GB"/>
        </w:rPr>
        <w:t xml:space="preserve"> </w:t>
      </w:r>
      <w:r w:rsidR="003846CB">
        <w:rPr>
          <w:rFonts w:ascii="Times New Roman" w:hAnsi="Times New Roman" w:cs="Times New Roman"/>
          <w:noProof/>
          <w:lang w:eastAsia="en-GB"/>
        </w:rPr>
        <w:t>March 2019</w:t>
      </w:r>
    </w:p>
    <w:p w14:paraId="5342CD1C" w14:textId="77777777" w:rsidR="003846CB" w:rsidRDefault="003846CB" w:rsidP="003846CB">
      <w:pPr>
        <w:ind w:left="-567"/>
        <w:jc w:val="both"/>
        <w:rPr>
          <w:rFonts w:ascii="Times New Roman" w:hAnsi="Times New Roman" w:cs="Times New Roman"/>
          <w:noProof/>
          <w:lang w:eastAsia="en-GB"/>
        </w:rPr>
      </w:pPr>
    </w:p>
    <w:p w14:paraId="2A51F355" w14:textId="360E0782"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Dear Parents,</w:t>
      </w:r>
    </w:p>
    <w:p w14:paraId="24F0CF55" w14:textId="77777777" w:rsidR="003846CB" w:rsidRPr="003846CB" w:rsidRDefault="003846CB" w:rsidP="003846CB">
      <w:pPr>
        <w:ind w:left="-567"/>
        <w:jc w:val="both"/>
        <w:rPr>
          <w:rFonts w:ascii="Times New Roman" w:hAnsi="Times New Roman" w:cs="Times New Roman"/>
          <w:noProof/>
          <w:lang w:eastAsia="en-GB"/>
        </w:rPr>
      </w:pPr>
    </w:p>
    <w:p w14:paraId="7A1C0F55" w14:textId="44C37E91" w:rsidR="003846CB" w:rsidRPr="00903B23" w:rsidRDefault="003846CB" w:rsidP="003846CB">
      <w:pPr>
        <w:ind w:left="-567"/>
        <w:jc w:val="both"/>
        <w:rPr>
          <w:rFonts w:ascii="Times New Roman" w:hAnsi="Times New Roman" w:cs="Times New Roman"/>
          <w:b/>
          <w:noProof/>
          <w:lang w:eastAsia="en-GB"/>
        </w:rPr>
      </w:pPr>
      <w:r w:rsidRPr="00903B23">
        <w:rPr>
          <w:rFonts w:ascii="Times New Roman" w:hAnsi="Times New Roman" w:cs="Times New Roman"/>
          <w:b/>
          <w:noProof/>
          <w:lang w:eastAsia="en-GB"/>
        </w:rPr>
        <w:t>Silver &amp; Gold Duke of Edinburgh’s Award – Practise Expedition 2019</w:t>
      </w:r>
    </w:p>
    <w:p w14:paraId="21852944" w14:textId="77777777" w:rsidR="003846CB" w:rsidRPr="003846CB" w:rsidRDefault="003846CB" w:rsidP="003846CB">
      <w:pPr>
        <w:ind w:left="-567"/>
        <w:jc w:val="both"/>
        <w:rPr>
          <w:rFonts w:ascii="Times New Roman" w:hAnsi="Times New Roman" w:cs="Times New Roman"/>
          <w:noProof/>
          <w:lang w:eastAsia="en-GB"/>
        </w:rPr>
      </w:pPr>
    </w:p>
    <w:p w14:paraId="118A2A51" w14:textId="6866AB03"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We are pleased to provide further d</w:t>
      </w:r>
      <w:r w:rsidR="00903B23">
        <w:rPr>
          <w:rFonts w:ascii="Times New Roman" w:hAnsi="Times New Roman" w:cs="Times New Roman"/>
          <w:noProof/>
          <w:lang w:eastAsia="en-GB"/>
        </w:rPr>
        <w:t>etails regarding the forthcoming</w:t>
      </w:r>
      <w:r w:rsidRPr="003846CB">
        <w:rPr>
          <w:rFonts w:ascii="Times New Roman" w:hAnsi="Times New Roman" w:cs="Times New Roman"/>
          <w:noProof/>
          <w:lang w:eastAsia="en-GB"/>
        </w:rPr>
        <w:t xml:space="preserve"> Gold and Silver Duke of Edinburgh’s Award</w:t>
      </w:r>
      <w:r w:rsidR="00903B23">
        <w:rPr>
          <w:rFonts w:ascii="Times New Roman" w:hAnsi="Times New Roman" w:cs="Times New Roman"/>
          <w:noProof/>
          <w:lang w:eastAsia="en-GB"/>
        </w:rPr>
        <w:t xml:space="preserve"> Expeditions</w:t>
      </w:r>
      <w:r w:rsidRPr="003846CB">
        <w:rPr>
          <w:rFonts w:ascii="Times New Roman" w:hAnsi="Times New Roman" w:cs="Times New Roman"/>
          <w:noProof/>
          <w:lang w:eastAsia="en-GB"/>
        </w:rPr>
        <w:t>.</w:t>
      </w:r>
    </w:p>
    <w:p w14:paraId="7C86118E" w14:textId="77777777" w:rsidR="003846CB" w:rsidRPr="003846CB" w:rsidRDefault="003846CB" w:rsidP="003846CB">
      <w:pPr>
        <w:ind w:left="-567"/>
        <w:jc w:val="both"/>
        <w:rPr>
          <w:rFonts w:ascii="Times New Roman" w:hAnsi="Times New Roman" w:cs="Times New Roman"/>
          <w:noProof/>
          <w:lang w:eastAsia="en-GB"/>
        </w:rPr>
      </w:pPr>
    </w:p>
    <w:p w14:paraId="15149C0E" w14:textId="77777777" w:rsidR="003846CB" w:rsidRDefault="003846CB" w:rsidP="003846CB">
      <w:pPr>
        <w:ind w:left="-567"/>
        <w:jc w:val="both"/>
        <w:rPr>
          <w:rFonts w:ascii="Times New Roman" w:hAnsi="Times New Roman" w:cs="Times New Roman"/>
          <w:b/>
          <w:noProof/>
          <w:lang w:eastAsia="en-GB"/>
        </w:rPr>
      </w:pPr>
      <w:r>
        <w:rPr>
          <w:rFonts w:ascii="Times New Roman" w:hAnsi="Times New Roman" w:cs="Times New Roman"/>
          <w:b/>
          <w:noProof/>
          <w:lang w:eastAsia="en-GB"/>
        </w:rPr>
        <w:t>Details are as follows:</w:t>
      </w:r>
    </w:p>
    <w:p w14:paraId="7CACC9C4" w14:textId="702D4DF5" w:rsidR="003846CB" w:rsidRPr="003846CB" w:rsidRDefault="003846CB" w:rsidP="003846CB">
      <w:pPr>
        <w:pStyle w:val="ListParagraph"/>
        <w:numPr>
          <w:ilvl w:val="0"/>
          <w:numId w:val="3"/>
        </w:numPr>
        <w:jc w:val="both"/>
        <w:rPr>
          <w:rFonts w:ascii="Times New Roman" w:hAnsi="Times New Roman" w:cs="Times New Roman"/>
          <w:b/>
          <w:noProof/>
          <w:lang w:eastAsia="en-GB"/>
        </w:rPr>
      </w:pPr>
      <w:r w:rsidRPr="003846CB">
        <w:rPr>
          <w:rFonts w:ascii="Times New Roman" w:hAnsi="Times New Roman" w:cs="Times New Roman"/>
          <w:noProof/>
          <w:lang w:eastAsia="en-GB"/>
        </w:rPr>
        <w:t>Saturday 13th April - Depart Guernsey at 09.50 and fly to Manchester Airport.</w:t>
      </w:r>
    </w:p>
    <w:p w14:paraId="0BC56B9A" w14:textId="77777777" w:rsidR="003846CB" w:rsidRPr="003846CB" w:rsidRDefault="003846CB" w:rsidP="003846CB">
      <w:pPr>
        <w:pStyle w:val="ListParagraph"/>
        <w:numPr>
          <w:ilvl w:val="0"/>
          <w:numId w:val="3"/>
        </w:numPr>
        <w:jc w:val="both"/>
        <w:rPr>
          <w:rFonts w:ascii="Times New Roman" w:hAnsi="Times New Roman" w:cs="Times New Roman"/>
          <w:noProof/>
          <w:lang w:eastAsia="en-GB"/>
        </w:rPr>
      </w:pPr>
      <w:r w:rsidRPr="003846CB">
        <w:rPr>
          <w:rFonts w:ascii="Times New Roman" w:hAnsi="Times New Roman" w:cs="Times New Roman"/>
          <w:noProof/>
          <w:lang w:eastAsia="en-GB"/>
        </w:rPr>
        <w:t>Sunday 14th April  -  Expedition Planning Day.</w:t>
      </w:r>
    </w:p>
    <w:p w14:paraId="2FBDAF1D" w14:textId="77777777" w:rsidR="003846CB" w:rsidRPr="003846CB" w:rsidRDefault="003846CB" w:rsidP="003846CB">
      <w:pPr>
        <w:pStyle w:val="ListParagraph"/>
        <w:numPr>
          <w:ilvl w:val="0"/>
          <w:numId w:val="3"/>
        </w:numPr>
        <w:jc w:val="both"/>
        <w:rPr>
          <w:rFonts w:ascii="Times New Roman" w:hAnsi="Times New Roman" w:cs="Times New Roman"/>
          <w:noProof/>
          <w:lang w:eastAsia="en-GB"/>
        </w:rPr>
      </w:pPr>
      <w:r w:rsidRPr="003846CB">
        <w:rPr>
          <w:rFonts w:ascii="Times New Roman" w:hAnsi="Times New Roman" w:cs="Times New Roman"/>
          <w:noProof/>
          <w:lang w:eastAsia="en-GB"/>
        </w:rPr>
        <w:t>Monday 15th April – Expedition Day 1.</w:t>
      </w:r>
    </w:p>
    <w:p w14:paraId="1AF3BFE8" w14:textId="77777777" w:rsidR="003846CB" w:rsidRPr="003846CB" w:rsidRDefault="003846CB" w:rsidP="003846CB">
      <w:pPr>
        <w:pStyle w:val="ListParagraph"/>
        <w:numPr>
          <w:ilvl w:val="0"/>
          <w:numId w:val="3"/>
        </w:numPr>
        <w:jc w:val="both"/>
        <w:rPr>
          <w:rFonts w:ascii="Times New Roman" w:hAnsi="Times New Roman" w:cs="Times New Roman"/>
          <w:noProof/>
          <w:lang w:eastAsia="en-GB"/>
        </w:rPr>
      </w:pPr>
      <w:r w:rsidRPr="003846CB">
        <w:rPr>
          <w:rFonts w:ascii="Times New Roman" w:hAnsi="Times New Roman" w:cs="Times New Roman"/>
          <w:noProof/>
          <w:lang w:eastAsia="en-GB"/>
        </w:rPr>
        <w:t>Tuesday 16th April – Expedition Day 2.</w:t>
      </w:r>
    </w:p>
    <w:p w14:paraId="1415EEFE" w14:textId="77777777" w:rsidR="003846CB" w:rsidRPr="003846CB" w:rsidRDefault="003846CB" w:rsidP="003846CB">
      <w:pPr>
        <w:pStyle w:val="ListParagraph"/>
        <w:numPr>
          <w:ilvl w:val="0"/>
          <w:numId w:val="3"/>
        </w:numPr>
        <w:jc w:val="both"/>
        <w:rPr>
          <w:rFonts w:ascii="Times New Roman" w:hAnsi="Times New Roman" w:cs="Times New Roman"/>
          <w:noProof/>
          <w:lang w:eastAsia="en-GB"/>
        </w:rPr>
      </w:pPr>
      <w:r w:rsidRPr="003846CB">
        <w:rPr>
          <w:rFonts w:ascii="Times New Roman" w:hAnsi="Times New Roman" w:cs="Times New Roman"/>
          <w:noProof/>
          <w:lang w:eastAsia="en-GB"/>
        </w:rPr>
        <w:t>Wednesday 17th April – Expedition Day 3.</w:t>
      </w:r>
    </w:p>
    <w:p w14:paraId="287E333B" w14:textId="77777777" w:rsidR="003846CB" w:rsidRPr="003846CB" w:rsidRDefault="003846CB" w:rsidP="003846CB">
      <w:pPr>
        <w:pStyle w:val="ListParagraph"/>
        <w:numPr>
          <w:ilvl w:val="0"/>
          <w:numId w:val="3"/>
        </w:numPr>
        <w:jc w:val="both"/>
        <w:rPr>
          <w:rFonts w:ascii="Times New Roman" w:hAnsi="Times New Roman" w:cs="Times New Roman"/>
          <w:noProof/>
          <w:lang w:eastAsia="en-GB"/>
        </w:rPr>
      </w:pPr>
      <w:r w:rsidRPr="003846CB">
        <w:rPr>
          <w:rFonts w:ascii="Times New Roman" w:hAnsi="Times New Roman" w:cs="Times New Roman"/>
          <w:noProof/>
          <w:lang w:eastAsia="en-GB"/>
        </w:rPr>
        <w:t>Thursday 18th April - Depart Manchester to Guernsey arriving at 20.50.</w:t>
      </w:r>
    </w:p>
    <w:p w14:paraId="0C8037AD" w14:textId="77777777" w:rsidR="003846CB" w:rsidRPr="003846CB" w:rsidRDefault="003846CB" w:rsidP="003846CB">
      <w:pPr>
        <w:ind w:left="-567"/>
        <w:jc w:val="both"/>
        <w:rPr>
          <w:rFonts w:ascii="Times New Roman" w:hAnsi="Times New Roman" w:cs="Times New Roman"/>
          <w:noProof/>
          <w:lang w:eastAsia="en-GB"/>
        </w:rPr>
      </w:pPr>
    </w:p>
    <w:p w14:paraId="2DE4A823" w14:textId="77777777"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 xml:space="preserve">Please arrive at the Departures Terminal </w:t>
      </w:r>
      <w:r w:rsidRPr="003846CB">
        <w:rPr>
          <w:rFonts w:ascii="Times New Roman" w:hAnsi="Times New Roman" w:cs="Times New Roman"/>
          <w:b/>
          <w:noProof/>
          <w:lang w:eastAsia="en-GB"/>
        </w:rPr>
        <w:t>One Hour</w:t>
      </w:r>
      <w:r w:rsidRPr="003846CB">
        <w:rPr>
          <w:rFonts w:ascii="Times New Roman" w:hAnsi="Times New Roman" w:cs="Times New Roman"/>
          <w:noProof/>
          <w:lang w:eastAsia="en-GB"/>
        </w:rPr>
        <w:t xml:space="preserve"> prior to the departure time at </w:t>
      </w:r>
      <w:r w:rsidRPr="003846CB">
        <w:rPr>
          <w:rFonts w:ascii="Times New Roman" w:hAnsi="Times New Roman" w:cs="Times New Roman"/>
          <w:b/>
          <w:noProof/>
          <w:lang w:eastAsia="en-GB"/>
        </w:rPr>
        <w:t>08.50</w:t>
      </w:r>
      <w:r w:rsidRPr="003846CB">
        <w:rPr>
          <w:rFonts w:ascii="Times New Roman" w:hAnsi="Times New Roman" w:cs="Times New Roman"/>
          <w:noProof/>
          <w:lang w:eastAsia="en-GB"/>
        </w:rPr>
        <w:t>. Two staff members will be accompanying all students on both outbound and returning flights. Backpacks will be checked in, and therefore students will need a small bag with personal items and spending money for the airport and transfer to Hathersage.</w:t>
      </w:r>
    </w:p>
    <w:p w14:paraId="38131AB6" w14:textId="77777777" w:rsidR="003846CB" w:rsidRPr="003846CB" w:rsidRDefault="003846CB" w:rsidP="003846CB">
      <w:pPr>
        <w:ind w:left="-567"/>
        <w:jc w:val="both"/>
        <w:rPr>
          <w:rFonts w:ascii="Times New Roman" w:hAnsi="Times New Roman" w:cs="Times New Roman"/>
          <w:noProof/>
          <w:lang w:eastAsia="en-GB"/>
        </w:rPr>
      </w:pPr>
    </w:p>
    <w:p w14:paraId="4FF48358" w14:textId="77777777" w:rsidR="003846CB" w:rsidRPr="003846CB" w:rsidRDefault="003846CB" w:rsidP="003846CB">
      <w:pPr>
        <w:ind w:left="-567"/>
        <w:jc w:val="both"/>
        <w:rPr>
          <w:rFonts w:ascii="Times New Roman" w:hAnsi="Times New Roman" w:cs="Times New Roman"/>
          <w:noProof/>
          <w:lang w:eastAsia="en-GB"/>
        </w:rPr>
      </w:pPr>
    </w:p>
    <w:p w14:paraId="2BC3EFB4" w14:textId="77777777" w:rsidR="00903B23" w:rsidRDefault="003846CB" w:rsidP="00903B23">
      <w:pPr>
        <w:ind w:left="-567"/>
        <w:jc w:val="both"/>
        <w:rPr>
          <w:rFonts w:ascii="Times New Roman" w:hAnsi="Times New Roman" w:cs="Times New Roman"/>
          <w:b/>
          <w:noProof/>
          <w:lang w:eastAsia="en-GB"/>
        </w:rPr>
      </w:pPr>
      <w:r>
        <w:rPr>
          <w:rFonts w:ascii="Times New Roman" w:hAnsi="Times New Roman" w:cs="Times New Roman"/>
          <w:b/>
          <w:noProof/>
          <w:lang w:eastAsia="en-GB"/>
        </w:rPr>
        <w:t>FAQ</w:t>
      </w:r>
    </w:p>
    <w:p w14:paraId="35E425B8" w14:textId="77777777" w:rsidR="00903B23" w:rsidRDefault="00903B23" w:rsidP="00903B23">
      <w:pPr>
        <w:ind w:left="-567"/>
        <w:jc w:val="both"/>
        <w:rPr>
          <w:rFonts w:ascii="Times New Roman" w:hAnsi="Times New Roman" w:cs="Times New Roman"/>
          <w:b/>
          <w:noProof/>
          <w:lang w:eastAsia="en-GB"/>
        </w:rPr>
      </w:pPr>
    </w:p>
    <w:p w14:paraId="24C09381" w14:textId="16CF9DC4" w:rsidR="003846CB" w:rsidRDefault="003846CB" w:rsidP="00903B23">
      <w:pPr>
        <w:ind w:left="-567"/>
        <w:jc w:val="both"/>
        <w:rPr>
          <w:rFonts w:ascii="Times New Roman" w:hAnsi="Times New Roman" w:cs="Times New Roman"/>
          <w:b/>
          <w:noProof/>
          <w:lang w:eastAsia="en-GB"/>
        </w:rPr>
      </w:pPr>
      <w:r w:rsidRPr="003846CB">
        <w:rPr>
          <w:rFonts w:ascii="Times New Roman" w:hAnsi="Times New Roman" w:cs="Times New Roman"/>
          <w:b/>
          <w:noProof/>
          <w:lang w:eastAsia="en-GB"/>
        </w:rPr>
        <w:t>W</w:t>
      </w:r>
      <w:r>
        <w:rPr>
          <w:rFonts w:ascii="Times New Roman" w:hAnsi="Times New Roman" w:cs="Times New Roman"/>
          <w:b/>
          <w:noProof/>
          <w:lang w:eastAsia="en-GB"/>
        </w:rPr>
        <w:t>here can I buy food and snacks?</w:t>
      </w:r>
    </w:p>
    <w:p w14:paraId="075F9B89" w14:textId="14052747"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There will be plenty of opportunities for the students to visit the shops and cafes of Hathersage/Castleton for stocking up on snacks and to have lunch and dinner.</w:t>
      </w:r>
    </w:p>
    <w:p w14:paraId="79DE981B" w14:textId="77777777" w:rsidR="003846CB" w:rsidRPr="003846CB" w:rsidRDefault="003846CB" w:rsidP="003846CB">
      <w:pPr>
        <w:ind w:left="-567"/>
        <w:jc w:val="both"/>
        <w:rPr>
          <w:rFonts w:ascii="Times New Roman" w:hAnsi="Times New Roman" w:cs="Times New Roman"/>
          <w:noProof/>
          <w:lang w:eastAsia="en-GB"/>
        </w:rPr>
      </w:pPr>
    </w:p>
    <w:p w14:paraId="5F0B171B" w14:textId="4C51029D" w:rsid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b/>
          <w:noProof/>
          <w:lang w:eastAsia="en-GB"/>
        </w:rPr>
        <w:t xml:space="preserve">Shall I bring </w:t>
      </w:r>
      <w:r>
        <w:rPr>
          <w:rFonts w:ascii="Times New Roman" w:hAnsi="Times New Roman" w:cs="Times New Roman"/>
          <w:b/>
          <w:noProof/>
          <w:lang w:eastAsia="en-GB"/>
        </w:rPr>
        <w:t>all my expedition food with me?</w:t>
      </w:r>
    </w:p>
    <w:p w14:paraId="30877229" w14:textId="6D89EB0C"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Expedition meals (boil in the bags) can be purchased in the local camping shops. The price doesn’t vary greatly from Guernsey prices, and there is plenty to choose from. Alternatively, you can purchase all these beforehand and bring them with you. Just be mindful of the additional weight these will add to your bag for the flight. Dehydrated boil in the bag meals are a little more expensive, but reduce the weight considerably.</w:t>
      </w:r>
    </w:p>
    <w:p w14:paraId="5733491D" w14:textId="77777777" w:rsidR="003846CB" w:rsidRPr="003846CB" w:rsidRDefault="003846CB" w:rsidP="003846CB">
      <w:pPr>
        <w:ind w:left="-567"/>
        <w:jc w:val="both"/>
        <w:rPr>
          <w:rFonts w:ascii="Times New Roman" w:hAnsi="Times New Roman" w:cs="Times New Roman"/>
          <w:noProof/>
          <w:lang w:eastAsia="en-GB"/>
        </w:rPr>
      </w:pPr>
    </w:p>
    <w:p w14:paraId="12C83E8C" w14:textId="27142EB8" w:rsid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b/>
          <w:noProof/>
          <w:lang w:eastAsia="en-GB"/>
        </w:rPr>
        <w:t>Where do I put all my other be</w:t>
      </w:r>
      <w:r>
        <w:rPr>
          <w:rFonts w:ascii="Times New Roman" w:hAnsi="Times New Roman" w:cs="Times New Roman"/>
          <w:b/>
          <w:noProof/>
          <w:lang w:eastAsia="en-GB"/>
        </w:rPr>
        <w:t>longings during the expedition?</w:t>
      </w:r>
    </w:p>
    <w:p w14:paraId="28CD6E78" w14:textId="660CC401"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 xml:space="preserve">You will have a chance to re-pack your backpacks before you depart on expedition. Any additional clothing or items you don’t need on expedition will be packed away and stored for you at the Adventure Expeditions office. You will collect these when you finish your expedition. Any valuables will be stored here also.   </w:t>
      </w:r>
    </w:p>
    <w:p w14:paraId="6C13B088" w14:textId="77777777" w:rsidR="003846CB" w:rsidRPr="003846CB" w:rsidRDefault="003846CB" w:rsidP="003846CB">
      <w:pPr>
        <w:ind w:left="-567"/>
        <w:jc w:val="both"/>
        <w:rPr>
          <w:rFonts w:ascii="Times New Roman" w:hAnsi="Times New Roman" w:cs="Times New Roman"/>
          <w:noProof/>
          <w:lang w:eastAsia="en-GB"/>
        </w:rPr>
      </w:pPr>
    </w:p>
    <w:p w14:paraId="4A68416C" w14:textId="77777777" w:rsidR="003846CB" w:rsidRPr="003846CB" w:rsidRDefault="003846CB" w:rsidP="003846CB">
      <w:pPr>
        <w:ind w:left="-567"/>
        <w:jc w:val="both"/>
        <w:rPr>
          <w:rFonts w:ascii="Times New Roman" w:hAnsi="Times New Roman" w:cs="Times New Roman"/>
          <w:noProof/>
          <w:lang w:eastAsia="en-GB"/>
        </w:rPr>
      </w:pPr>
    </w:p>
    <w:p w14:paraId="4B9DB12B" w14:textId="77777777" w:rsidR="00903B23" w:rsidRDefault="00903B23" w:rsidP="003846CB">
      <w:pPr>
        <w:ind w:left="-567"/>
        <w:jc w:val="both"/>
        <w:rPr>
          <w:rFonts w:ascii="Times New Roman" w:hAnsi="Times New Roman" w:cs="Times New Roman"/>
          <w:noProof/>
          <w:lang w:eastAsia="en-GB"/>
        </w:rPr>
      </w:pPr>
    </w:p>
    <w:p w14:paraId="13FDF6A4" w14:textId="540B2BD7" w:rsidR="003846CB" w:rsidRDefault="003846CB" w:rsidP="003846CB">
      <w:pPr>
        <w:ind w:left="-567"/>
        <w:jc w:val="both"/>
        <w:rPr>
          <w:rFonts w:ascii="Times New Roman" w:hAnsi="Times New Roman" w:cs="Times New Roman"/>
          <w:b/>
          <w:noProof/>
          <w:lang w:eastAsia="en-GB"/>
        </w:rPr>
      </w:pPr>
      <w:r>
        <w:rPr>
          <w:rFonts w:ascii="Times New Roman" w:hAnsi="Times New Roman" w:cs="Times New Roman"/>
          <w:b/>
          <w:noProof/>
          <w:lang w:eastAsia="en-GB"/>
        </w:rPr>
        <w:lastRenderedPageBreak/>
        <w:t>What group kit do we need?</w:t>
      </w:r>
    </w:p>
    <w:p w14:paraId="656B4B8E" w14:textId="7D828A3B"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Tents, trangias, gas, maps, waterproof map cases, group shelters, group first aid kit and expedition safety cards will be provided by Adventure Expeditions, and so students will not need to bring these with them.</w:t>
      </w:r>
    </w:p>
    <w:p w14:paraId="603E7601" w14:textId="77777777" w:rsidR="003846CB" w:rsidRPr="003846CB" w:rsidRDefault="003846CB" w:rsidP="003846CB">
      <w:pPr>
        <w:ind w:left="-567"/>
        <w:jc w:val="both"/>
        <w:rPr>
          <w:rFonts w:ascii="Times New Roman" w:hAnsi="Times New Roman" w:cs="Times New Roman"/>
          <w:noProof/>
          <w:lang w:eastAsia="en-GB"/>
        </w:rPr>
      </w:pPr>
    </w:p>
    <w:p w14:paraId="6A285B36" w14:textId="7BA2A532" w:rsidR="003846CB" w:rsidRDefault="003846CB" w:rsidP="003846CB">
      <w:pPr>
        <w:ind w:left="-567"/>
        <w:jc w:val="both"/>
        <w:rPr>
          <w:rFonts w:ascii="Times New Roman" w:hAnsi="Times New Roman" w:cs="Times New Roman"/>
          <w:b/>
          <w:noProof/>
          <w:lang w:eastAsia="en-GB"/>
        </w:rPr>
      </w:pPr>
      <w:r>
        <w:rPr>
          <w:rFonts w:ascii="Times New Roman" w:hAnsi="Times New Roman" w:cs="Times New Roman"/>
          <w:b/>
          <w:noProof/>
          <w:lang w:eastAsia="en-GB"/>
        </w:rPr>
        <w:t>What personal kit do I need?</w:t>
      </w:r>
    </w:p>
    <w:p w14:paraId="76F2BE57" w14:textId="77777777" w:rsidR="00903B23" w:rsidRDefault="003846CB" w:rsidP="00903B23">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 xml:space="preserve">All participants are to provide their own suitable personal kit for a Silver or Gold Expedition. We do have backpacks, roll mats, sleeping bags and a limited number of waterproofs should your daughter need to borrow these from College. A full kit list has been attached. It’s a great guide and covers everything you should need to make it a comfortable and enjoyable few days. If you suffer from the cold, be sure to pack the correct warm layers, and spare dry clothing should you get wet.  </w:t>
      </w:r>
    </w:p>
    <w:p w14:paraId="29C3B8C3" w14:textId="77777777" w:rsidR="00903B23" w:rsidRDefault="00903B23" w:rsidP="00903B23">
      <w:pPr>
        <w:ind w:left="-567"/>
        <w:jc w:val="both"/>
        <w:rPr>
          <w:rFonts w:ascii="Times New Roman" w:hAnsi="Times New Roman" w:cs="Times New Roman"/>
          <w:b/>
          <w:noProof/>
          <w:lang w:eastAsia="en-GB"/>
        </w:rPr>
      </w:pPr>
    </w:p>
    <w:p w14:paraId="4E9D10F2" w14:textId="597CF4AF" w:rsidR="003846CB" w:rsidRDefault="00903B23" w:rsidP="00903B23">
      <w:pPr>
        <w:ind w:left="-567"/>
        <w:jc w:val="both"/>
        <w:rPr>
          <w:rFonts w:ascii="Times New Roman" w:hAnsi="Times New Roman" w:cs="Times New Roman"/>
          <w:b/>
          <w:noProof/>
          <w:lang w:eastAsia="en-GB"/>
        </w:rPr>
      </w:pPr>
      <w:r>
        <w:rPr>
          <w:rFonts w:ascii="Times New Roman" w:hAnsi="Times New Roman" w:cs="Times New Roman"/>
          <w:b/>
          <w:noProof/>
          <w:lang w:eastAsia="en-GB"/>
        </w:rPr>
        <w:t>P</w:t>
      </w:r>
      <w:r w:rsidR="003846CB">
        <w:rPr>
          <w:rFonts w:ascii="Times New Roman" w:hAnsi="Times New Roman" w:cs="Times New Roman"/>
          <w:b/>
          <w:noProof/>
          <w:lang w:eastAsia="en-GB"/>
        </w:rPr>
        <w:t>re-trip meeting</w:t>
      </w:r>
    </w:p>
    <w:p w14:paraId="36CF94B5" w14:textId="0AF0B003"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noProof/>
          <w:lang w:eastAsia="en-GB"/>
        </w:rPr>
        <w:t>This will be scheduled for one evening before the end of term. We will write to you in due course with dates and times.</w:t>
      </w:r>
    </w:p>
    <w:p w14:paraId="5488C084" w14:textId="77777777" w:rsidR="003846CB" w:rsidRPr="003846CB" w:rsidRDefault="003846CB" w:rsidP="003846CB">
      <w:pPr>
        <w:ind w:left="-567"/>
        <w:jc w:val="both"/>
        <w:rPr>
          <w:rFonts w:ascii="Times New Roman" w:hAnsi="Times New Roman" w:cs="Times New Roman"/>
          <w:noProof/>
          <w:lang w:eastAsia="en-GB"/>
        </w:rPr>
      </w:pPr>
    </w:p>
    <w:p w14:paraId="624CC2F4" w14:textId="5493ECDA"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I have also attached an itinerary of the trip for your information.</w:t>
      </w:r>
    </w:p>
    <w:p w14:paraId="35DFE77A" w14:textId="77777777" w:rsidR="003846CB" w:rsidRPr="003846CB" w:rsidRDefault="003846CB" w:rsidP="003846CB">
      <w:pPr>
        <w:ind w:left="-567"/>
        <w:jc w:val="both"/>
        <w:rPr>
          <w:rFonts w:ascii="Times New Roman" w:hAnsi="Times New Roman" w:cs="Times New Roman"/>
          <w:noProof/>
          <w:lang w:eastAsia="en-GB"/>
        </w:rPr>
      </w:pPr>
    </w:p>
    <w:p w14:paraId="08134C14" w14:textId="7A9FF40B"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Please do not hesitate to contact me should you require further information.</w:t>
      </w:r>
    </w:p>
    <w:p w14:paraId="0F0CFAE1" w14:textId="49F24322" w:rsidR="003846CB" w:rsidRPr="003846CB" w:rsidRDefault="002C13DF" w:rsidP="003846CB">
      <w:pPr>
        <w:ind w:left="-567"/>
        <w:jc w:val="both"/>
        <w:rPr>
          <w:rFonts w:ascii="Times New Roman" w:hAnsi="Times New Roman" w:cs="Times New Roman"/>
          <w:noProof/>
          <w:lang w:eastAsia="en-GB"/>
        </w:rPr>
      </w:pPr>
      <w:hyperlink r:id="rId6" w:history="1">
        <w:r w:rsidR="003846CB" w:rsidRPr="003846CB">
          <w:rPr>
            <w:rStyle w:val="Hyperlink"/>
            <w:rFonts w:ascii="Times New Roman" w:hAnsi="Times New Roman" w:cs="Times New Roman"/>
            <w:noProof/>
            <w:lang w:eastAsia="en-GB"/>
          </w:rPr>
          <w:t>lmitchinson@ladiescollege.ac.gg</w:t>
        </w:r>
      </w:hyperlink>
    </w:p>
    <w:p w14:paraId="442EB925" w14:textId="77777777" w:rsidR="003846CB" w:rsidRPr="003846CB" w:rsidRDefault="003846CB" w:rsidP="003846CB">
      <w:pPr>
        <w:ind w:left="-567"/>
        <w:jc w:val="both"/>
        <w:rPr>
          <w:rFonts w:ascii="Times New Roman" w:hAnsi="Times New Roman" w:cs="Times New Roman"/>
          <w:noProof/>
          <w:lang w:eastAsia="en-GB"/>
        </w:rPr>
      </w:pPr>
    </w:p>
    <w:p w14:paraId="07C2E56D" w14:textId="5951146F"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Yours sincerely,</w:t>
      </w:r>
    </w:p>
    <w:p w14:paraId="5AE8338E" w14:textId="77777777" w:rsidR="003846CB" w:rsidRPr="003846CB" w:rsidRDefault="003846CB" w:rsidP="003846CB">
      <w:pPr>
        <w:ind w:left="-567"/>
        <w:jc w:val="both"/>
        <w:rPr>
          <w:rFonts w:ascii="Times New Roman" w:hAnsi="Times New Roman" w:cs="Times New Roman"/>
          <w:noProof/>
          <w:lang w:eastAsia="en-GB"/>
        </w:rPr>
      </w:pPr>
    </w:p>
    <w:p w14:paraId="190EA7D4" w14:textId="38A9A807"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 xml:space="preserve"> </w:t>
      </w:r>
      <w:r w:rsidR="002C13DF">
        <w:rPr>
          <w:rFonts w:ascii="Times New Roman" w:hAnsi="Times New Roman" w:cs="Times New Roman"/>
          <w:noProof/>
          <w:lang w:eastAsia="en-GB"/>
        </w:rPr>
        <w:drawing>
          <wp:inline distT="0" distB="0" distL="0" distR="0" wp14:anchorId="13CA4F22" wp14:editId="357A8769">
            <wp:extent cx="76835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 cy="457200"/>
                    </a:xfrm>
                    <a:prstGeom prst="rect">
                      <a:avLst/>
                    </a:prstGeom>
                    <a:noFill/>
                  </pic:spPr>
                </pic:pic>
              </a:graphicData>
            </a:graphic>
          </wp:inline>
        </w:drawing>
      </w:r>
    </w:p>
    <w:p w14:paraId="6249304D" w14:textId="77777777" w:rsidR="003846CB" w:rsidRPr="003846CB" w:rsidRDefault="003846CB" w:rsidP="003846CB">
      <w:pPr>
        <w:ind w:left="-567"/>
        <w:jc w:val="both"/>
        <w:rPr>
          <w:rFonts w:ascii="Times New Roman" w:hAnsi="Times New Roman" w:cs="Times New Roman"/>
          <w:noProof/>
          <w:lang w:eastAsia="en-GB"/>
        </w:rPr>
      </w:pPr>
    </w:p>
    <w:p w14:paraId="6A5D8102" w14:textId="13F7672A"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Miss L. Mitchinson  (D of E Co-ordinator)</w:t>
      </w:r>
    </w:p>
    <w:p w14:paraId="0B1509A8" w14:textId="23F0DD10" w:rsidR="003846CB" w:rsidRPr="003846CB" w:rsidRDefault="003846CB" w:rsidP="003846CB">
      <w:pPr>
        <w:ind w:left="-567"/>
        <w:jc w:val="both"/>
        <w:rPr>
          <w:rFonts w:ascii="Times New Roman" w:hAnsi="Times New Roman" w:cs="Times New Roman"/>
          <w:b/>
          <w:noProof/>
          <w:lang w:eastAsia="en-GB"/>
        </w:rPr>
      </w:pPr>
      <w:r w:rsidRPr="003846CB">
        <w:rPr>
          <w:rFonts w:ascii="Times New Roman" w:hAnsi="Times New Roman" w:cs="Times New Roman"/>
          <w:b/>
          <w:noProof/>
          <w:lang w:eastAsia="en-GB"/>
        </w:rPr>
        <w:t>The Ladies' College</w:t>
      </w:r>
    </w:p>
    <w:p w14:paraId="412039F6" w14:textId="77777777" w:rsidR="003846CB" w:rsidRPr="003846CB" w:rsidRDefault="003846CB" w:rsidP="003846CB">
      <w:pPr>
        <w:ind w:left="-567"/>
        <w:jc w:val="both"/>
        <w:rPr>
          <w:rFonts w:ascii="Times New Roman" w:hAnsi="Times New Roman" w:cs="Times New Roman"/>
          <w:noProof/>
          <w:lang w:eastAsia="en-GB"/>
        </w:rPr>
      </w:pPr>
    </w:p>
    <w:p w14:paraId="0C5C7A99" w14:textId="77777777" w:rsidR="003846CB" w:rsidRPr="003846CB" w:rsidRDefault="003846CB" w:rsidP="003846CB">
      <w:pPr>
        <w:ind w:left="-567"/>
        <w:jc w:val="both"/>
        <w:rPr>
          <w:rFonts w:ascii="Times New Roman" w:hAnsi="Times New Roman" w:cs="Times New Roman"/>
          <w:noProof/>
          <w:lang w:eastAsia="en-GB"/>
        </w:rPr>
      </w:pPr>
      <w:bookmarkStart w:id="0" w:name="_GoBack"/>
      <w:bookmarkEnd w:id="0"/>
    </w:p>
    <w:p w14:paraId="3FA30E7F" w14:textId="22006A2F"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-Kit list attached</w:t>
      </w:r>
    </w:p>
    <w:p w14:paraId="5E4BD36A" w14:textId="04F64067" w:rsidR="003846CB" w:rsidRPr="003846CB" w:rsidRDefault="003846CB" w:rsidP="003846CB">
      <w:pPr>
        <w:ind w:left="-567"/>
        <w:jc w:val="both"/>
        <w:rPr>
          <w:rFonts w:ascii="Times New Roman" w:hAnsi="Times New Roman" w:cs="Times New Roman"/>
          <w:noProof/>
          <w:lang w:eastAsia="en-GB"/>
        </w:rPr>
      </w:pPr>
      <w:r w:rsidRPr="003846CB">
        <w:rPr>
          <w:rFonts w:ascii="Times New Roman" w:hAnsi="Times New Roman" w:cs="Times New Roman"/>
          <w:noProof/>
          <w:lang w:eastAsia="en-GB"/>
        </w:rPr>
        <w:t>-Itinerary attached</w:t>
      </w:r>
    </w:p>
    <w:sectPr w:rsidR="003846CB" w:rsidRPr="003846CB" w:rsidSect="00750E2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15AB6"/>
    <w:multiLevelType w:val="hybridMultilevel"/>
    <w:tmpl w:val="978E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A13566"/>
    <w:multiLevelType w:val="hybridMultilevel"/>
    <w:tmpl w:val="F006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B249BC"/>
    <w:multiLevelType w:val="hybridMultilevel"/>
    <w:tmpl w:val="0C92A3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69C"/>
    <w:rsid w:val="00020B19"/>
    <w:rsid w:val="00067D0A"/>
    <w:rsid w:val="00083E1E"/>
    <w:rsid w:val="000B200E"/>
    <w:rsid w:val="000C3E30"/>
    <w:rsid w:val="000E11DE"/>
    <w:rsid w:val="000F2B78"/>
    <w:rsid w:val="00103D6F"/>
    <w:rsid w:val="00110D70"/>
    <w:rsid w:val="001259D7"/>
    <w:rsid w:val="001B19F6"/>
    <w:rsid w:val="002472D4"/>
    <w:rsid w:val="002C13DF"/>
    <w:rsid w:val="002F3AF1"/>
    <w:rsid w:val="002F7F74"/>
    <w:rsid w:val="003846CB"/>
    <w:rsid w:val="00385386"/>
    <w:rsid w:val="003C61E4"/>
    <w:rsid w:val="00454072"/>
    <w:rsid w:val="004714E3"/>
    <w:rsid w:val="00514916"/>
    <w:rsid w:val="005B64B6"/>
    <w:rsid w:val="005D77B3"/>
    <w:rsid w:val="00632C13"/>
    <w:rsid w:val="00647050"/>
    <w:rsid w:val="00655C68"/>
    <w:rsid w:val="00675ED6"/>
    <w:rsid w:val="006B7D10"/>
    <w:rsid w:val="006D46C5"/>
    <w:rsid w:val="006E11F4"/>
    <w:rsid w:val="006E52C2"/>
    <w:rsid w:val="00750E29"/>
    <w:rsid w:val="007F063F"/>
    <w:rsid w:val="0080218A"/>
    <w:rsid w:val="00860B31"/>
    <w:rsid w:val="008A76FF"/>
    <w:rsid w:val="008D669C"/>
    <w:rsid w:val="008F3FCE"/>
    <w:rsid w:val="00903B23"/>
    <w:rsid w:val="009A4752"/>
    <w:rsid w:val="009C564C"/>
    <w:rsid w:val="00A4168A"/>
    <w:rsid w:val="00AF10AF"/>
    <w:rsid w:val="00B85B75"/>
    <w:rsid w:val="00BA7CDE"/>
    <w:rsid w:val="00BE79E8"/>
    <w:rsid w:val="00C41BB4"/>
    <w:rsid w:val="00C711ED"/>
    <w:rsid w:val="00C82E7A"/>
    <w:rsid w:val="00CC2EBE"/>
    <w:rsid w:val="00D11F84"/>
    <w:rsid w:val="00E61B12"/>
    <w:rsid w:val="00E81E8B"/>
    <w:rsid w:val="00EB5A7E"/>
    <w:rsid w:val="00EB6777"/>
    <w:rsid w:val="00EB7C80"/>
    <w:rsid w:val="00EC3633"/>
    <w:rsid w:val="00ED4B5C"/>
    <w:rsid w:val="00F52B0B"/>
    <w:rsid w:val="00F87492"/>
    <w:rsid w:val="00FB5E6D"/>
    <w:rsid w:val="00FC71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33A8FC"/>
  <w14:defaultImageDpi w14:val="300"/>
  <w15:docId w15:val="{01EFF8AF-7992-42AF-987B-1E243A84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69C"/>
    <w:rPr>
      <w:rFonts w:ascii="Lucida Grande" w:hAnsi="Lucida Grande" w:cs="Lucida Grande"/>
      <w:sz w:val="18"/>
      <w:szCs w:val="18"/>
    </w:rPr>
  </w:style>
  <w:style w:type="character" w:styleId="Hyperlink">
    <w:name w:val="Hyperlink"/>
    <w:basedOn w:val="DefaultParagraphFont"/>
    <w:uiPriority w:val="99"/>
    <w:unhideWhenUsed/>
    <w:rsid w:val="000B200E"/>
    <w:rPr>
      <w:color w:val="0000FF" w:themeColor="hyperlink"/>
      <w:u w:val="single"/>
    </w:rPr>
  </w:style>
  <w:style w:type="paragraph" w:styleId="ListParagraph">
    <w:name w:val="List Paragraph"/>
    <w:basedOn w:val="Normal"/>
    <w:uiPriority w:val="34"/>
    <w:qFormat/>
    <w:rsid w:val="00110D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024090">
      <w:bodyDiv w:val="1"/>
      <w:marLeft w:val="0"/>
      <w:marRight w:val="0"/>
      <w:marTop w:val="0"/>
      <w:marBottom w:val="0"/>
      <w:divBdr>
        <w:top w:val="none" w:sz="0" w:space="0" w:color="auto"/>
        <w:left w:val="none" w:sz="0" w:space="0" w:color="auto"/>
        <w:bottom w:val="none" w:sz="0" w:space="0" w:color="auto"/>
        <w:right w:val="none" w:sz="0" w:space="0" w:color="auto"/>
      </w:divBdr>
      <w:divsChild>
        <w:div w:id="416630397">
          <w:marLeft w:val="0"/>
          <w:marRight w:val="0"/>
          <w:marTop w:val="0"/>
          <w:marBottom w:val="0"/>
          <w:divBdr>
            <w:top w:val="none" w:sz="0" w:space="0" w:color="auto"/>
            <w:left w:val="none" w:sz="0" w:space="0" w:color="auto"/>
            <w:bottom w:val="none" w:sz="0" w:space="0" w:color="auto"/>
            <w:right w:val="none" w:sz="0" w:space="0" w:color="auto"/>
          </w:divBdr>
          <w:divsChild>
            <w:div w:id="2003658510">
              <w:marLeft w:val="0"/>
              <w:marRight w:val="0"/>
              <w:marTop w:val="0"/>
              <w:marBottom w:val="0"/>
              <w:divBdr>
                <w:top w:val="none" w:sz="0" w:space="0" w:color="auto"/>
                <w:left w:val="none" w:sz="0" w:space="0" w:color="auto"/>
                <w:bottom w:val="none" w:sz="0" w:space="0" w:color="auto"/>
                <w:right w:val="none" w:sz="0" w:space="0" w:color="auto"/>
              </w:divBdr>
              <w:divsChild>
                <w:div w:id="659504739">
                  <w:marLeft w:val="-225"/>
                  <w:marRight w:val="-225"/>
                  <w:marTop w:val="0"/>
                  <w:marBottom w:val="0"/>
                  <w:divBdr>
                    <w:top w:val="none" w:sz="0" w:space="0" w:color="auto"/>
                    <w:left w:val="none" w:sz="0" w:space="0" w:color="auto"/>
                    <w:bottom w:val="none" w:sz="0" w:space="0" w:color="auto"/>
                    <w:right w:val="none" w:sz="0" w:space="0" w:color="auto"/>
                  </w:divBdr>
                  <w:divsChild>
                    <w:div w:id="925842811">
                      <w:marLeft w:val="0"/>
                      <w:marRight w:val="0"/>
                      <w:marTop w:val="0"/>
                      <w:marBottom w:val="0"/>
                      <w:divBdr>
                        <w:top w:val="none" w:sz="0" w:space="0" w:color="auto"/>
                        <w:left w:val="none" w:sz="0" w:space="0" w:color="auto"/>
                        <w:bottom w:val="none" w:sz="0" w:space="0" w:color="auto"/>
                        <w:right w:val="none" w:sz="0" w:space="0" w:color="auto"/>
                      </w:divBdr>
                      <w:divsChild>
                        <w:div w:id="1327175016">
                          <w:marLeft w:val="0"/>
                          <w:marRight w:val="0"/>
                          <w:marTop w:val="0"/>
                          <w:marBottom w:val="0"/>
                          <w:divBdr>
                            <w:top w:val="none" w:sz="0" w:space="0" w:color="auto"/>
                            <w:left w:val="none" w:sz="0" w:space="0" w:color="auto"/>
                            <w:bottom w:val="none" w:sz="0" w:space="0" w:color="auto"/>
                            <w:right w:val="none" w:sz="0" w:space="0" w:color="auto"/>
                          </w:divBdr>
                          <w:divsChild>
                            <w:div w:id="1191727649">
                              <w:marLeft w:val="0"/>
                              <w:marRight w:val="0"/>
                              <w:marTop w:val="0"/>
                              <w:marBottom w:val="0"/>
                              <w:divBdr>
                                <w:top w:val="none" w:sz="0" w:space="0" w:color="auto"/>
                                <w:left w:val="none" w:sz="0" w:space="0" w:color="auto"/>
                                <w:bottom w:val="none" w:sz="0" w:space="0" w:color="auto"/>
                                <w:right w:val="none" w:sz="0" w:space="0" w:color="auto"/>
                              </w:divBdr>
                              <w:divsChild>
                                <w:div w:id="104815547">
                                  <w:marLeft w:val="-225"/>
                                  <w:marRight w:val="-225"/>
                                  <w:marTop w:val="0"/>
                                  <w:marBottom w:val="0"/>
                                  <w:divBdr>
                                    <w:top w:val="none" w:sz="0" w:space="0" w:color="auto"/>
                                    <w:left w:val="none" w:sz="0" w:space="0" w:color="auto"/>
                                    <w:bottom w:val="none" w:sz="0" w:space="0" w:color="auto"/>
                                    <w:right w:val="none" w:sz="0" w:space="0" w:color="auto"/>
                                  </w:divBdr>
                                  <w:divsChild>
                                    <w:div w:id="2575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mitchinson@ladiescollege.ac.g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6C9097AF</Template>
  <TotalTime>4</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Ladies' College</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Technician Guernsey</dc:creator>
  <cp:keywords/>
  <dc:description/>
  <cp:lastModifiedBy>Miss L Mitchinson</cp:lastModifiedBy>
  <cp:revision>4</cp:revision>
  <cp:lastPrinted>2017-01-10T13:21:00Z</cp:lastPrinted>
  <dcterms:created xsi:type="dcterms:W3CDTF">2019-03-21T16:51:00Z</dcterms:created>
  <dcterms:modified xsi:type="dcterms:W3CDTF">2019-03-22T11:28:00Z</dcterms:modified>
</cp:coreProperties>
</file>